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0F5DF" w14:textId="77777777" w:rsidR="00473EEE" w:rsidRPr="00F90579" w:rsidRDefault="00473EEE">
      <w:pPr>
        <w:rPr>
          <w:rFonts w:cstheme="minorHAnsi"/>
        </w:rPr>
      </w:pPr>
    </w:p>
    <w:p w14:paraId="77A53B0F" w14:textId="77777777" w:rsidR="00F90579" w:rsidRPr="00F90579" w:rsidRDefault="00F90579">
      <w:pPr>
        <w:rPr>
          <w:rFonts w:cstheme="minorHAnsi"/>
        </w:rPr>
      </w:pPr>
    </w:p>
    <w:p w14:paraId="18D7A07E" w14:textId="77777777" w:rsidR="00F90579" w:rsidRPr="00F90579" w:rsidRDefault="00F90579">
      <w:pPr>
        <w:rPr>
          <w:rFonts w:cstheme="minorHAnsi"/>
        </w:rPr>
      </w:pPr>
    </w:p>
    <w:p w14:paraId="5702BC82" w14:textId="0C80A7EA" w:rsidR="00A9249B" w:rsidRPr="006D798A" w:rsidRDefault="00A9249B" w:rsidP="006D798A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BDIAP Bursary Application</w:t>
      </w:r>
    </w:p>
    <w:p w14:paraId="1F0698FA" w14:textId="77777777" w:rsidR="00A9249B" w:rsidRPr="004A2994" w:rsidRDefault="00A9249B" w:rsidP="00A9249B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Verification Form</w:t>
      </w:r>
    </w:p>
    <w:p w14:paraId="47F4D309" w14:textId="77777777" w:rsidR="00A9249B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1650C8BA" w14:textId="77777777" w:rsidR="00A9249B" w:rsidRPr="00E90089" w:rsidRDefault="00A9249B" w:rsidP="00A9249B">
      <w:pPr>
        <w:rPr>
          <w:rFonts w:cstheme="minorHAnsi"/>
          <w:color w:val="222222"/>
          <w:shd w:val="clear" w:color="auto" w:fill="FFFFFF"/>
        </w:rPr>
      </w:pPr>
      <w:r w:rsidRPr="00E90089">
        <w:rPr>
          <w:rFonts w:cstheme="minorHAnsi"/>
          <w:b/>
          <w:bCs/>
        </w:rPr>
        <w:t xml:space="preserve">NAME OF APPLICANT: </w:t>
      </w:r>
      <w:r w:rsidRPr="00E90089">
        <w:rPr>
          <w:rFonts w:cstheme="minorHAnsi"/>
        </w:rPr>
        <w:t>_________________________________</w:t>
      </w:r>
      <w:r w:rsidRPr="00E90089">
        <w:rPr>
          <w:rFonts w:cstheme="minorHAnsi"/>
        </w:rPr>
        <w:br/>
      </w:r>
    </w:p>
    <w:p w14:paraId="14C09A20" w14:textId="304FDF85" w:rsidR="00B65BC6" w:rsidRDefault="006D798A" w:rsidP="00A9249B">
      <w:pPr>
        <w:rPr>
          <w:rFonts w:cstheme="minorHAnsi"/>
          <w:b/>
          <w:bCs/>
        </w:rPr>
      </w:pPr>
      <w:r w:rsidRPr="00B65BC6">
        <w:rPr>
          <w:rFonts w:cstheme="minorHAnsi"/>
          <w:b/>
          <w:bCs/>
        </w:rPr>
        <w:t xml:space="preserve">RELATIONSHIP TO APPLICANT (delete as appropriate): </w:t>
      </w:r>
    </w:p>
    <w:p w14:paraId="663A8651" w14:textId="0195AE08" w:rsidR="00B65BC6" w:rsidRPr="00B65BC6" w:rsidRDefault="00B65BC6" w:rsidP="00B65BC6">
      <w:pPr>
        <w:pStyle w:val="NoSpacing"/>
        <w:rPr>
          <w:rFonts w:cstheme="minorHAnsi"/>
          <w:b/>
          <w:bCs/>
        </w:rPr>
      </w:pPr>
      <w:r w:rsidRPr="00B65BC6">
        <w:rPr>
          <w:rFonts w:cstheme="minorHAnsi"/>
          <w:b/>
          <w:bCs/>
        </w:rPr>
        <w:t>Clinical Lead / Head of Department / Laboratory Manager / Line Manager</w:t>
      </w:r>
      <w:r w:rsidR="00014A31">
        <w:rPr>
          <w:rFonts w:cstheme="minorHAnsi"/>
          <w:b/>
          <w:bCs/>
        </w:rPr>
        <w:t xml:space="preserve"> </w:t>
      </w:r>
      <w:r w:rsidR="00AB11B2">
        <w:rPr>
          <w:rFonts w:cstheme="minorHAnsi"/>
          <w:b/>
          <w:bCs/>
        </w:rPr>
        <w:t>/</w:t>
      </w:r>
      <w:r w:rsidR="00A13919">
        <w:rPr>
          <w:rFonts w:cstheme="minorHAnsi"/>
          <w:b/>
          <w:bCs/>
        </w:rPr>
        <w:t xml:space="preserve"> </w:t>
      </w:r>
      <w:r w:rsidR="00AB11B2">
        <w:rPr>
          <w:rFonts w:cstheme="minorHAnsi"/>
          <w:b/>
          <w:bCs/>
        </w:rPr>
        <w:t>Dean</w:t>
      </w:r>
    </w:p>
    <w:p w14:paraId="6D9AC9BF" w14:textId="77777777" w:rsidR="00B65BC6" w:rsidRPr="00B65BC6" w:rsidRDefault="00B65BC6" w:rsidP="00A9249B">
      <w:pPr>
        <w:rPr>
          <w:rFonts w:cstheme="minorHAnsi"/>
          <w:b/>
          <w:bCs/>
        </w:rPr>
      </w:pPr>
    </w:p>
    <w:p w14:paraId="0812AF1C" w14:textId="75A2CCBF" w:rsidR="00A9249B" w:rsidRDefault="00A9249B" w:rsidP="00A9249B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I confirm that</w:t>
      </w:r>
      <w:r>
        <w:rPr>
          <w:rFonts w:cstheme="minorHAnsi"/>
          <w:color w:val="222222"/>
          <w:shd w:val="clear" w:color="auto" w:fill="FFFFFF"/>
        </w:rPr>
        <w:t xml:space="preserve"> the above-named applicant </w:t>
      </w:r>
      <w:r w:rsidRPr="00540437">
        <w:rPr>
          <w:rFonts w:cstheme="minorHAnsi"/>
          <w:color w:val="222222"/>
          <w:shd w:val="clear" w:color="auto" w:fill="FFFFFF"/>
        </w:rPr>
        <w:t xml:space="preserve">is a </w:t>
      </w:r>
      <w:r w:rsidR="00A13919">
        <w:rPr>
          <w:rFonts w:cstheme="minorHAnsi"/>
          <w:color w:val="222222"/>
          <w:shd w:val="clear" w:color="auto" w:fill="FFFFFF"/>
        </w:rPr>
        <w:t>M</w:t>
      </w:r>
      <w:r w:rsidR="004A3BEA">
        <w:rPr>
          <w:rFonts w:cstheme="minorHAnsi"/>
          <w:color w:val="222222"/>
          <w:shd w:val="clear" w:color="auto" w:fill="FFFFFF"/>
        </w:rPr>
        <w:t xml:space="preserve">edical </w:t>
      </w:r>
      <w:r w:rsidR="00A13919">
        <w:rPr>
          <w:rFonts w:cstheme="minorHAnsi"/>
          <w:color w:val="222222"/>
          <w:shd w:val="clear" w:color="auto" w:fill="FFFFFF"/>
        </w:rPr>
        <w:t>S</w:t>
      </w:r>
      <w:r w:rsidR="004A3BEA">
        <w:rPr>
          <w:rFonts w:cstheme="minorHAnsi"/>
          <w:color w:val="222222"/>
          <w:shd w:val="clear" w:color="auto" w:fill="FFFFFF"/>
        </w:rPr>
        <w:t>tudent/</w:t>
      </w:r>
      <w:r w:rsidR="00A13919">
        <w:rPr>
          <w:rFonts w:cstheme="minorHAnsi"/>
          <w:color w:val="222222"/>
          <w:shd w:val="clear" w:color="auto" w:fill="FFFFFF"/>
        </w:rPr>
        <w:t>Foundation Doctor/Resident</w:t>
      </w:r>
      <w:r>
        <w:rPr>
          <w:rFonts w:cstheme="minorHAnsi"/>
          <w:color w:val="222222"/>
          <w:shd w:val="clear" w:color="auto" w:fill="FFFFFF"/>
        </w:rPr>
        <w:t>/</w:t>
      </w:r>
      <w:r w:rsidR="00A13919">
        <w:rPr>
          <w:rFonts w:cstheme="minorHAnsi"/>
          <w:color w:val="222222"/>
          <w:shd w:val="clear" w:color="auto" w:fill="FFFFFF"/>
        </w:rPr>
        <w:t>A</w:t>
      </w:r>
      <w:r>
        <w:rPr>
          <w:rFonts w:cstheme="minorHAnsi"/>
          <w:color w:val="222222"/>
          <w:shd w:val="clear" w:color="auto" w:fill="FFFFFF"/>
        </w:rPr>
        <w:t xml:space="preserve">llied </w:t>
      </w:r>
      <w:r w:rsidR="00A13919">
        <w:rPr>
          <w:rFonts w:cstheme="minorHAnsi"/>
          <w:color w:val="222222"/>
          <w:shd w:val="clear" w:color="auto" w:fill="FFFFFF"/>
        </w:rPr>
        <w:t>S</w:t>
      </w:r>
      <w:r>
        <w:rPr>
          <w:rFonts w:cstheme="minorHAnsi"/>
          <w:color w:val="222222"/>
          <w:shd w:val="clear" w:color="auto" w:fill="FFFFFF"/>
        </w:rPr>
        <w:t xml:space="preserve">cientist </w:t>
      </w:r>
      <w:r w:rsidR="006D798A">
        <w:rPr>
          <w:rFonts w:cstheme="minorHAnsi"/>
          <w:color w:val="222222"/>
          <w:shd w:val="clear" w:color="auto" w:fill="FFFFFF"/>
        </w:rPr>
        <w:t xml:space="preserve">(delete as appropriate) </w:t>
      </w:r>
      <w:r w:rsidRPr="00540437">
        <w:rPr>
          <w:rFonts w:cstheme="minorHAnsi"/>
          <w:color w:val="222222"/>
          <w:shd w:val="clear" w:color="auto" w:fill="FFFFFF"/>
        </w:rPr>
        <w:t>working in my department and verify</w:t>
      </w:r>
      <w:r>
        <w:rPr>
          <w:rFonts w:cstheme="minorHAnsi"/>
          <w:color w:val="222222"/>
          <w:shd w:val="clear" w:color="auto" w:fill="FFFFFF"/>
        </w:rPr>
        <w:t xml:space="preserve"> </w:t>
      </w:r>
      <w:r w:rsidRPr="00540437">
        <w:rPr>
          <w:rFonts w:cstheme="minorHAnsi"/>
          <w:color w:val="222222"/>
          <w:shd w:val="clear" w:color="auto" w:fill="FFFFFF"/>
        </w:rPr>
        <w:t xml:space="preserve">their application </w:t>
      </w:r>
      <w:r>
        <w:rPr>
          <w:rFonts w:cstheme="minorHAnsi"/>
          <w:color w:val="222222"/>
          <w:shd w:val="clear" w:color="auto" w:fill="FFFFFF"/>
        </w:rPr>
        <w:t>for</w:t>
      </w:r>
      <w:r w:rsidR="00572038">
        <w:rPr>
          <w:rFonts w:cstheme="minorHAnsi"/>
          <w:color w:val="222222"/>
          <w:shd w:val="clear" w:color="auto" w:fill="FFFFFF"/>
        </w:rPr>
        <w:t xml:space="preserve"> a BDIAP bursary</w:t>
      </w:r>
      <w:r>
        <w:rPr>
          <w:rFonts w:cstheme="minorHAnsi"/>
          <w:color w:val="222222"/>
          <w:shd w:val="clear" w:color="auto" w:fill="FFFFFF"/>
        </w:rPr>
        <w:t xml:space="preserve">. </w:t>
      </w:r>
    </w:p>
    <w:p w14:paraId="2E29858D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4FD475F3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__________________________</w:t>
      </w:r>
      <w:r>
        <w:rPr>
          <w:rFonts w:cstheme="minorHAnsi"/>
          <w:color w:val="222222"/>
          <w:shd w:val="clear" w:color="auto" w:fill="FFFFFF"/>
        </w:rPr>
        <w:br/>
      </w:r>
      <w:r w:rsidRPr="00E90089">
        <w:rPr>
          <w:rFonts w:cstheme="minorHAnsi"/>
          <w:color w:val="222222"/>
          <w:shd w:val="clear" w:color="auto" w:fill="FFFFFF"/>
        </w:rPr>
        <w:t>Signature</w:t>
      </w:r>
    </w:p>
    <w:p w14:paraId="24BDCEA2" w14:textId="77777777" w:rsidR="00A9249B" w:rsidRPr="00540437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20ACF126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25ABFF8B" w14:textId="77777777" w:rsidR="00A9249B" w:rsidRPr="00540437" w:rsidRDefault="00A9249B" w:rsidP="00A9249B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__________________________</w:t>
      </w:r>
    </w:p>
    <w:p w14:paraId="52774EF0" w14:textId="77777777" w:rsidR="00A9249B" w:rsidRPr="00E90089" w:rsidRDefault="00A9249B" w:rsidP="00A9249B">
      <w:pPr>
        <w:rPr>
          <w:rFonts w:cstheme="minorHAnsi"/>
          <w:color w:val="222222"/>
          <w:shd w:val="clear" w:color="auto" w:fill="FFFFFF"/>
        </w:rPr>
      </w:pPr>
      <w:r w:rsidRPr="00E90089">
        <w:rPr>
          <w:rFonts w:cstheme="minorHAnsi"/>
          <w:color w:val="222222"/>
          <w:shd w:val="clear" w:color="auto" w:fill="FFFFFF"/>
        </w:rPr>
        <w:t>Print Name</w:t>
      </w:r>
    </w:p>
    <w:p w14:paraId="461C260D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40ECAAE5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5264FBCA" w14:textId="77777777" w:rsidR="00A9249B" w:rsidRDefault="00A9249B" w:rsidP="00A9249B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</w:t>
      </w:r>
    </w:p>
    <w:p w14:paraId="071C641B" w14:textId="77777777" w:rsidR="00A9249B" w:rsidRPr="00E90089" w:rsidRDefault="00A9249B" w:rsidP="00A9249B">
      <w:pPr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Trust/Institute </w:t>
      </w:r>
    </w:p>
    <w:p w14:paraId="12A5D4B4" w14:textId="7F049359" w:rsidR="00A9249B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4638759B" w14:textId="77777777" w:rsidR="006D798A" w:rsidRPr="00540437" w:rsidRDefault="006D798A" w:rsidP="00A9249B">
      <w:pPr>
        <w:rPr>
          <w:rFonts w:cstheme="minorHAnsi"/>
          <w:color w:val="222222"/>
          <w:shd w:val="clear" w:color="auto" w:fill="FFFFFF"/>
        </w:rPr>
      </w:pPr>
    </w:p>
    <w:p w14:paraId="7EDDC5EB" w14:textId="77777777" w:rsidR="00A9249B" w:rsidRPr="00D9701F" w:rsidRDefault="00A9249B" w:rsidP="00A9249B">
      <w:pPr>
        <w:rPr>
          <w:rFonts w:cstheme="minorHAnsi"/>
          <w:color w:val="222222"/>
          <w:shd w:val="clear" w:color="auto" w:fill="FFFFFF"/>
        </w:rPr>
      </w:pPr>
      <w:r w:rsidRPr="00D9701F">
        <w:rPr>
          <w:rFonts w:cstheme="minorHAnsi"/>
          <w:color w:val="222222"/>
          <w:shd w:val="clear" w:color="auto" w:fill="FFFFFF"/>
        </w:rPr>
        <w:t>_____________________</w:t>
      </w:r>
    </w:p>
    <w:p w14:paraId="5A086F2C" w14:textId="1D38A6E0" w:rsidR="00D40CB9" w:rsidRDefault="00A9249B">
      <w:pPr>
        <w:rPr>
          <w:rFonts w:cstheme="minorHAnsi"/>
          <w:color w:val="222222"/>
          <w:shd w:val="clear" w:color="auto" w:fill="FFFFFF"/>
        </w:rPr>
      </w:pPr>
      <w:r w:rsidRPr="00E90089">
        <w:rPr>
          <w:rFonts w:cstheme="minorHAnsi"/>
          <w:color w:val="222222"/>
          <w:shd w:val="clear" w:color="auto" w:fill="FFFFFF"/>
        </w:rPr>
        <w:t>Date</w:t>
      </w:r>
    </w:p>
    <w:p w14:paraId="2015C2E5" w14:textId="77777777" w:rsidR="006D798A" w:rsidRPr="00540437" w:rsidRDefault="006D798A" w:rsidP="006D798A">
      <w:pPr>
        <w:rPr>
          <w:rFonts w:cstheme="minorHAnsi"/>
          <w:color w:val="222222"/>
          <w:shd w:val="clear" w:color="auto" w:fill="FFFFFF"/>
        </w:rPr>
      </w:pPr>
    </w:p>
    <w:sectPr w:rsidR="006D798A" w:rsidRPr="00540437" w:rsidSect="00473EE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14DEA" w14:textId="77777777" w:rsidR="008E6305" w:rsidRDefault="008E6305" w:rsidP="00220D44">
      <w:pPr>
        <w:spacing w:after="0" w:line="240" w:lineRule="auto"/>
      </w:pPr>
      <w:r>
        <w:separator/>
      </w:r>
    </w:p>
  </w:endnote>
  <w:endnote w:type="continuationSeparator" w:id="0">
    <w:p w14:paraId="0D37E470" w14:textId="77777777" w:rsidR="008E6305" w:rsidRDefault="008E6305" w:rsidP="00220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B9E0A" w14:textId="77777777" w:rsidR="004435BC" w:rsidRDefault="004435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7DC9D" w14:textId="77777777" w:rsidR="00F119BA" w:rsidRDefault="00F119BA">
    <w:pPr>
      <w:pStyle w:val="Footer"/>
      <w:rPr>
        <w:noProof/>
        <w:lang w:eastAsia="en-GB"/>
      </w:rPr>
    </w:pPr>
  </w:p>
  <w:p w14:paraId="37575E56" w14:textId="77777777" w:rsidR="00473EEE" w:rsidRDefault="00473EEE">
    <w:pPr>
      <w:pStyle w:val="Footer"/>
      <w:rPr>
        <w:noProof/>
        <w:lang w:eastAsia="en-GB"/>
      </w:rPr>
    </w:pPr>
  </w:p>
  <w:p w14:paraId="2DCAD7EB" w14:textId="77777777" w:rsidR="00473EEE" w:rsidRDefault="00473E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14B22" w14:textId="77777777" w:rsidR="004435BC" w:rsidRDefault="004435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42B86" w14:textId="77777777" w:rsidR="008E6305" w:rsidRDefault="008E6305" w:rsidP="00220D44">
      <w:pPr>
        <w:spacing w:after="0" w:line="240" w:lineRule="auto"/>
      </w:pPr>
      <w:r>
        <w:separator/>
      </w:r>
    </w:p>
  </w:footnote>
  <w:footnote w:type="continuationSeparator" w:id="0">
    <w:p w14:paraId="3FCE5244" w14:textId="77777777" w:rsidR="008E6305" w:rsidRDefault="008E6305" w:rsidP="00220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221EC" w14:textId="77777777" w:rsidR="004435BC" w:rsidRDefault="004435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75389" w14:textId="77777777" w:rsidR="00220D44" w:rsidRDefault="00A965F8" w:rsidP="00A965F8">
    <w:pPr>
      <w:pStyle w:val="Header"/>
      <w:tabs>
        <w:tab w:val="clear" w:pos="4513"/>
        <w:tab w:val="clear" w:pos="9026"/>
        <w:tab w:val="left" w:pos="184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B4AA89" wp14:editId="0FFF2E07">
          <wp:simplePos x="0" y="0"/>
          <wp:positionH relativeFrom="column">
            <wp:posOffset>-914400</wp:posOffset>
          </wp:positionH>
          <wp:positionV relativeFrom="paragraph">
            <wp:posOffset>-440055</wp:posOffset>
          </wp:positionV>
          <wp:extent cx="7604594" cy="10668000"/>
          <wp:effectExtent l="0" t="0" r="0" b="0"/>
          <wp:wrapNone/>
          <wp:docPr id="1" name="Picture 1" descr="A picture containing text, footwe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footwe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107" cy="106799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D44">
      <w:rPr>
        <w:noProof/>
      </w:rPr>
      <w:t xml:space="preserve">      </w:t>
    </w:r>
    <w:r>
      <w:rPr>
        <w:noProof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6B7A7" w14:textId="47B91B4C" w:rsidR="00F06BAF" w:rsidRDefault="004435B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3590CC0" wp14:editId="5BA01214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37145" cy="10833100"/>
          <wp:effectExtent l="0" t="0" r="1905" b="6350"/>
          <wp:wrapNone/>
          <wp:docPr id="643369700" name="Picture 643369700" descr="A blue and white background with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1728670" name="Picture 2" descr="A blue and white background with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145" cy="1083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F0"/>
    <w:rsid w:val="00014A31"/>
    <w:rsid w:val="00085313"/>
    <w:rsid w:val="00087DB1"/>
    <w:rsid w:val="00096698"/>
    <w:rsid w:val="0011197E"/>
    <w:rsid w:val="00161511"/>
    <w:rsid w:val="00175F63"/>
    <w:rsid w:val="00202450"/>
    <w:rsid w:val="0021173C"/>
    <w:rsid w:val="00220D44"/>
    <w:rsid w:val="0024136A"/>
    <w:rsid w:val="00280A09"/>
    <w:rsid w:val="0033568A"/>
    <w:rsid w:val="003B7DD9"/>
    <w:rsid w:val="003C2708"/>
    <w:rsid w:val="003C678F"/>
    <w:rsid w:val="004435BC"/>
    <w:rsid w:val="00473EEE"/>
    <w:rsid w:val="004A3BEA"/>
    <w:rsid w:val="004E09F0"/>
    <w:rsid w:val="00572038"/>
    <w:rsid w:val="005C1DF0"/>
    <w:rsid w:val="0060270F"/>
    <w:rsid w:val="00611E2D"/>
    <w:rsid w:val="00685AE0"/>
    <w:rsid w:val="006D798A"/>
    <w:rsid w:val="0072742D"/>
    <w:rsid w:val="00834579"/>
    <w:rsid w:val="0084077D"/>
    <w:rsid w:val="008E6305"/>
    <w:rsid w:val="00A13919"/>
    <w:rsid w:val="00A9249B"/>
    <w:rsid w:val="00A965F8"/>
    <w:rsid w:val="00AB11B2"/>
    <w:rsid w:val="00B32306"/>
    <w:rsid w:val="00B4368A"/>
    <w:rsid w:val="00B557A9"/>
    <w:rsid w:val="00B65BC6"/>
    <w:rsid w:val="00BB5C39"/>
    <w:rsid w:val="00D40CB9"/>
    <w:rsid w:val="00D74CAA"/>
    <w:rsid w:val="00DF49A0"/>
    <w:rsid w:val="00ED63C8"/>
    <w:rsid w:val="00F06BAF"/>
    <w:rsid w:val="00F119BA"/>
    <w:rsid w:val="00F90579"/>
    <w:rsid w:val="00FA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91559"/>
  <w15:chartTrackingRefBased/>
  <w15:docId w15:val="{833714C7-F978-48F6-9570-90B14635F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9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D44"/>
  </w:style>
  <w:style w:type="paragraph" w:styleId="Footer">
    <w:name w:val="footer"/>
    <w:basedOn w:val="Normal"/>
    <w:link w:val="Foot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D44"/>
  </w:style>
  <w:style w:type="paragraph" w:styleId="NoSpacing">
    <w:name w:val="No Spacing"/>
    <w:uiPriority w:val="1"/>
    <w:qFormat/>
    <w:rsid w:val="00F905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05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5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39659%20-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7357-C20B-45AB-83EF-F3B2B850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39659 - Letterhead</Template>
  <TotalTime>26</TotalTime>
  <Pages>1</Pages>
  <Words>66</Words>
  <Characters>526</Characters>
  <Application>Microsoft Office Word</Application>
  <DocSecurity>0</DocSecurity>
  <Lines>30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 Kiely</cp:lastModifiedBy>
  <cp:revision>12</cp:revision>
  <dcterms:created xsi:type="dcterms:W3CDTF">2023-12-08T15:50:00Z</dcterms:created>
  <dcterms:modified xsi:type="dcterms:W3CDTF">2026-01-06T08:42:00Z</dcterms:modified>
</cp:coreProperties>
</file>